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42" w:rsidRDefault="008A26D1" w:rsidP="008A26D1">
      <w:pPr>
        <w:widowControl/>
        <w:jc w:val="center"/>
        <w:rPr>
          <w:b/>
          <w:bCs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b/>
          <w:bCs/>
        </w:rPr>
        <w:t>SOLICITUD DE ABONO POR TRANSFERENCIA</w:t>
      </w:r>
    </w:p>
    <w:tbl>
      <w:tblPr>
        <w:tblW w:w="109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536"/>
        <w:gridCol w:w="2410"/>
        <w:gridCol w:w="2126"/>
      </w:tblGrid>
      <w:tr w:rsidR="00C20742" w:rsidTr="00A13106">
        <w:tc>
          <w:tcPr>
            <w:tcW w:w="10985" w:type="dxa"/>
            <w:gridSpan w:val="4"/>
            <w:tcBorders>
              <w:top w:val="single" w:sz="12" w:space="0" w:color="auto"/>
              <w:bottom w:val="nil"/>
            </w:tcBorders>
            <w:shd w:val="pct10" w:color="auto" w:fill="auto"/>
            <w:noWrap/>
          </w:tcPr>
          <w:p w:rsidR="00C20742" w:rsidRDefault="00C20742">
            <w:pPr>
              <w:widowControl/>
              <w:ind w:right="-7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SOLICITANTE</w:t>
            </w:r>
          </w:p>
        </w:tc>
      </w:tr>
      <w:tr w:rsidR="00C20742" w:rsidTr="00A13106">
        <w:tc>
          <w:tcPr>
            <w:tcW w:w="8859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Apellidos y nombre (o Razón Social)</w:t>
            </w:r>
          </w:p>
          <w:bookmarkStart w:id="1" w:name="Texto1"/>
          <w:p w:rsidR="00C20742" w:rsidRDefault="00F00486">
            <w:pPr>
              <w:widowControl/>
              <w:ind w:right="-63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C20742" w:rsidRDefault="00C20742">
            <w:pPr>
              <w:widowControl/>
              <w:ind w:right="-63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N.I.F./C.I.</w:t>
            </w:r>
            <w:r w:rsidR="00EE36B1">
              <w:rPr>
                <w:rFonts w:ascii="Arial" w:hAnsi="Arial" w:cs="Arial"/>
                <w:sz w:val="16"/>
                <w:szCs w:val="16"/>
              </w:rPr>
              <w:t>F.</w:t>
            </w:r>
          </w:p>
          <w:bookmarkStart w:id="2" w:name="Texto2"/>
          <w:p w:rsidR="00C20742" w:rsidRDefault="0071295A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</w:tc>
      </w:tr>
      <w:tr w:rsidR="00C20742" w:rsidTr="00A13106">
        <w:tc>
          <w:tcPr>
            <w:tcW w:w="6449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Dirección  (Nombre de la calle, plaza,</w:t>
            </w:r>
            <w:r w:rsidR="005C1DD2">
              <w:rPr>
                <w:rFonts w:ascii="Arial" w:hAnsi="Arial" w:cs="Arial"/>
                <w:sz w:val="16"/>
                <w:szCs w:val="16"/>
              </w:rPr>
              <w:t xml:space="preserve"> avenida...)</w:t>
            </w:r>
          </w:p>
          <w:bookmarkStart w:id="3" w:name="Texto3"/>
          <w:p w:rsidR="00C20742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</w:p>
          <w:p w:rsidR="00C20742" w:rsidRDefault="00C20742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20742" w:rsidRDefault="00086C30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Número, Escalera, Piso, </w:t>
            </w:r>
            <w:r w:rsidR="00C20742">
              <w:rPr>
                <w:rFonts w:ascii="Arial" w:hAnsi="Arial" w:cs="Arial"/>
                <w:sz w:val="16"/>
                <w:szCs w:val="16"/>
              </w:rPr>
              <w:t>Puerta</w:t>
            </w:r>
          </w:p>
          <w:bookmarkStart w:id="4" w:name="Texto4"/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Teléfono</w:t>
            </w:r>
          </w:p>
          <w:bookmarkStart w:id="5" w:name="Texto5"/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</w:tc>
      </w:tr>
      <w:tr w:rsidR="00F00486" w:rsidTr="00A13106">
        <w:tc>
          <w:tcPr>
            <w:tcW w:w="1913" w:type="dxa"/>
            <w:tcBorders>
              <w:top w:val="single" w:sz="6" w:space="0" w:color="auto"/>
              <w:bottom w:val="single" w:sz="12" w:space="0" w:color="auto"/>
              <w:right w:val="nil"/>
            </w:tcBorders>
            <w:noWrap/>
          </w:tcPr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</w:t>
            </w:r>
          </w:p>
          <w:bookmarkStart w:id="6" w:name="Texto6"/>
          <w:p w:rsidR="00F00486" w:rsidRDefault="0071295A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Localidad</w:t>
            </w:r>
          </w:p>
          <w:bookmarkStart w:id="7" w:name="Texto7"/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noWrap/>
          </w:tcPr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Provincia</w:t>
            </w:r>
          </w:p>
          <w:bookmarkStart w:id="8" w:name="Texto8"/>
          <w:p w:rsidR="00F00486" w:rsidRDefault="00F0048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"/>
          </w:p>
        </w:tc>
      </w:tr>
    </w:tbl>
    <w:p w:rsidR="00C20742" w:rsidRDefault="00C20742">
      <w:pPr>
        <w:widowControl/>
        <w:rPr>
          <w:b/>
          <w:bCs/>
          <w:sz w:val="10"/>
          <w:szCs w:val="10"/>
        </w:rPr>
      </w:pPr>
    </w:p>
    <w:tbl>
      <w:tblPr>
        <w:tblW w:w="109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0348"/>
      </w:tblGrid>
      <w:tr w:rsidR="00C20742" w:rsidTr="00A13106">
        <w:tc>
          <w:tcPr>
            <w:tcW w:w="10985" w:type="dxa"/>
            <w:gridSpan w:val="2"/>
            <w:tcBorders>
              <w:top w:val="single" w:sz="12" w:space="0" w:color="auto"/>
              <w:bottom w:val="nil"/>
            </w:tcBorders>
            <w:shd w:val="pct10" w:color="auto" w:fill="auto"/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CUENTA BANCARIA</w:t>
            </w:r>
            <w:r w:rsidR="00A31DD0">
              <w:rPr>
                <w:rFonts w:ascii="Arial" w:hAnsi="Arial" w:cs="Arial"/>
                <w:sz w:val="16"/>
                <w:szCs w:val="16"/>
              </w:rPr>
              <w:t>-IBAN</w:t>
            </w:r>
          </w:p>
        </w:tc>
      </w:tr>
      <w:tr w:rsidR="00C20742" w:rsidTr="00A13106">
        <w:tc>
          <w:tcPr>
            <w:tcW w:w="10985" w:type="dxa"/>
            <w:gridSpan w:val="2"/>
            <w:tcBorders>
              <w:top w:val="single" w:sz="6" w:space="0" w:color="auto"/>
              <w:bottom w:val="single" w:sz="6" w:space="0" w:color="auto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Titular de la cuenta   (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Debe coincidir con el nombre y dos apellidos o razón social del solicitante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C20742" w:rsidRDefault="00C20742">
            <w:pPr>
              <w:widowControl/>
              <w:rPr>
                <w:rFonts w:ascii="Arial" w:hAnsi="Arial" w:cs="Arial"/>
                <w:sz w:val="14"/>
                <w:szCs w:val="14"/>
              </w:rPr>
            </w:pPr>
          </w:p>
          <w:p w:rsidR="00C20742" w:rsidRDefault="00281E96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9" w:name="Texto31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"/>
          </w:p>
        </w:tc>
      </w:tr>
      <w:tr w:rsidR="00C20742" w:rsidTr="006B1EE2">
        <w:tc>
          <w:tcPr>
            <w:tcW w:w="637" w:type="dxa"/>
            <w:tcBorders>
              <w:top w:val="single" w:sz="6" w:space="0" w:color="auto"/>
              <w:bottom w:val="single" w:sz="12" w:space="0" w:color="auto"/>
              <w:right w:val="nil"/>
            </w:tcBorders>
            <w:noWrap/>
          </w:tcPr>
          <w:p w:rsidR="00C20742" w:rsidRDefault="00C20742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8" w:type="dxa"/>
            <w:tcBorders>
              <w:top w:val="single" w:sz="6" w:space="0" w:color="auto"/>
              <w:left w:val="nil"/>
              <w:bottom w:val="single" w:sz="12" w:space="0" w:color="auto"/>
            </w:tcBorders>
            <w:noWrap/>
          </w:tcPr>
          <w:p w:rsidR="00C20742" w:rsidRDefault="00C20742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  <w:p w:rsidR="00121678" w:rsidRDefault="00C20742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tbl>
            <w:tblPr>
              <w:tblW w:w="9428" w:type="dxa"/>
              <w:tblLayout w:type="fixed"/>
              <w:tblLook w:val="04A0" w:firstRow="1" w:lastRow="0" w:firstColumn="1" w:lastColumn="0" w:noHBand="0" w:noVBand="1"/>
            </w:tblPr>
            <w:tblGrid>
              <w:gridCol w:w="639"/>
              <w:gridCol w:w="8789"/>
            </w:tblGrid>
            <w:tr w:rsidR="001E0A2A" w:rsidRPr="000A272F" w:rsidTr="003723E2">
              <w:trPr>
                <w:trHeight w:val="284"/>
              </w:trPr>
              <w:tc>
                <w:tcPr>
                  <w:tcW w:w="6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1E0A2A" w:rsidRPr="000A272F" w:rsidRDefault="005C1DD2" w:rsidP="000A272F">
                  <w:pPr>
                    <w:widowControl/>
                    <w:ind w:right="-637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IBAN</w:t>
                  </w:r>
                </w:p>
              </w:tc>
              <w:tc>
                <w:tcPr>
                  <w:tcW w:w="878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717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9"/>
                    <w:gridCol w:w="299"/>
                    <w:gridCol w:w="299"/>
                    <w:gridCol w:w="299"/>
                    <w:gridCol w:w="299"/>
                    <w:gridCol w:w="299"/>
                    <w:gridCol w:w="300"/>
                    <w:gridCol w:w="299"/>
                    <w:gridCol w:w="299"/>
                    <w:gridCol w:w="299"/>
                    <w:gridCol w:w="299"/>
                    <w:gridCol w:w="299"/>
                    <w:gridCol w:w="299"/>
                    <w:gridCol w:w="299"/>
                    <w:gridCol w:w="299"/>
                    <w:gridCol w:w="299"/>
                    <w:gridCol w:w="299"/>
                    <w:gridCol w:w="300"/>
                    <w:gridCol w:w="299"/>
                    <w:gridCol w:w="299"/>
                    <w:gridCol w:w="299"/>
                    <w:gridCol w:w="299"/>
                    <w:gridCol w:w="299"/>
                    <w:gridCol w:w="300"/>
                  </w:tblGrid>
                  <w:tr w:rsidR="007F139F" w:rsidRPr="004B5F53" w:rsidTr="004B5F53">
                    <w:trPr>
                      <w:trHeight w:val="394"/>
                    </w:trPr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47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62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78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551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582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598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0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13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30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61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76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92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707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739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13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29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44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75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0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91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707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723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tcBorders>
                          <w:lef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12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27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99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43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0" w:type="dxa"/>
                        <w:shd w:val="clear" w:color="auto" w:fill="auto"/>
                        <w:vAlign w:val="center"/>
                      </w:tcPr>
                      <w:p w:rsidR="007F139F" w:rsidRPr="004B5F53" w:rsidRDefault="007F139F" w:rsidP="004B5F53">
                        <w:pPr>
                          <w:widowControl/>
                          <w:ind w:left="-658" w:right="-63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instrText xml:space="preserve"> FORMTEXT </w:instrTex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separate"/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t> </w:t>
                        </w:r>
                        <w:r w:rsidRPr="004B5F5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</w:tc>
                  </w:tr>
                </w:tbl>
                <w:p w:rsidR="001E0A2A" w:rsidRPr="000A272F" w:rsidRDefault="001E0A2A" w:rsidP="000A272F">
                  <w:pPr>
                    <w:widowControl/>
                    <w:ind w:right="-63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121678" w:rsidRDefault="00121678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 w:rsidP="00121678">
            <w:pPr>
              <w:widowControl/>
              <w:ind w:left="213" w:right="-637" w:hanging="283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20742" w:rsidRDefault="00C20742">
      <w:pPr>
        <w:widowControl/>
        <w:rPr>
          <w:sz w:val="10"/>
          <w:szCs w:val="10"/>
        </w:rPr>
      </w:pPr>
    </w:p>
    <w:tbl>
      <w:tblPr>
        <w:tblW w:w="109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0348"/>
      </w:tblGrid>
      <w:tr w:rsidR="00C20742" w:rsidTr="00A13106">
        <w:tc>
          <w:tcPr>
            <w:tcW w:w="10985" w:type="dxa"/>
            <w:gridSpan w:val="2"/>
            <w:tcBorders>
              <w:top w:val="single" w:sz="12" w:space="0" w:color="auto"/>
              <w:bottom w:val="nil"/>
            </w:tcBorders>
            <w:shd w:val="pct10" w:color="auto" w:fill="auto"/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CERTIFICACIÓN  BANCARIA</w:t>
            </w:r>
          </w:p>
        </w:tc>
      </w:tr>
      <w:tr w:rsidR="00C20742" w:rsidTr="006B1EE2">
        <w:tc>
          <w:tcPr>
            <w:tcW w:w="637" w:type="dxa"/>
            <w:tcBorders>
              <w:top w:val="single" w:sz="6" w:space="0" w:color="auto"/>
              <w:bottom w:val="single" w:sz="12" w:space="0" w:color="auto"/>
              <w:right w:val="nil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8" w:type="dxa"/>
            <w:tcBorders>
              <w:top w:val="single" w:sz="6" w:space="0" w:color="auto"/>
              <w:left w:val="nil"/>
              <w:bottom w:val="single" w:sz="12" w:space="0" w:color="auto"/>
            </w:tcBorders>
            <w:noWrap/>
          </w:tcPr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34"/>
              <w:gridCol w:w="1275"/>
              <w:gridCol w:w="993"/>
              <w:gridCol w:w="3704"/>
              <w:gridCol w:w="406"/>
              <w:gridCol w:w="714"/>
              <w:gridCol w:w="2183"/>
            </w:tblGrid>
            <w:tr w:rsidR="00121678" w:rsidRPr="000A272F" w:rsidTr="000A272F"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121678" w:rsidRPr="000A272F" w:rsidRDefault="00121678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D.</w:t>
                  </w:r>
                </w:p>
              </w:tc>
              <w:tc>
                <w:tcPr>
                  <w:tcW w:w="5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5C4AC9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…………………………………………………………………………………………….</w:t>
                  </w:r>
                </w:p>
                <w:p w:rsidR="00A41889" w:rsidRPr="000A272F" w:rsidRDefault="00A4188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121678" w:rsidRPr="000A272F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</w:t>
                  </w:r>
                </w:p>
              </w:tc>
            </w:tr>
            <w:tr w:rsidR="00121678" w:rsidRPr="000A272F" w:rsidTr="000A272F"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678" w:rsidRPr="000A272F" w:rsidRDefault="00121678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678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(Nombre y dos apellidos</w:t>
                  </w:r>
                  <w:r w:rsidR="00121678" w:rsidRPr="000A272F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678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(Cargo o empleo)</w:t>
                  </w:r>
                </w:p>
              </w:tc>
            </w:tr>
            <w:tr w:rsidR="00121678" w:rsidRPr="000A272F" w:rsidTr="000A272F"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121678" w:rsidRPr="000A272F" w:rsidRDefault="00121678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y D.</w:t>
                  </w:r>
                </w:p>
              </w:tc>
              <w:tc>
                <w:tcPr>
                  <w:tcW w:w="5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…………………………………………………………………………………………….</w:t>
                  </w:r>
                </w:p>
                <w:p w:rsidR="00A41889" w:rsidRPr="000A272F" w:rsidRDefault="00A4188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121678" w:rsidRPr="000A272F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</w:t>
                  </w:r>
                </w:p>
              </w:tc>
            </w:tr>
            <w:tr w:rsidR="00242A3F" w:rsidRPr="000A272F" w:rsidTr="000A272F"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(Nombre y dos apellidos</w:t>
                  </w: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(Cargo o empleo)</w:t>
                  </w:r>
                </w:p>
              </w:tc>
            </w:tr>
            <w:tr w:rsidR="00242A3F" w:rsidRPr="000A272F" w:rsidTr="00325ACD">
              <w:tc>
                <w:tcPr>
                  <w:tcW w:w="19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242A3F" w:rsidRPr="000A272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 xml:space="preserve">apoderados del Banco  </w:t>
                  </w:r>
                </w:p>
              </w:tc>
              <w:tc>
                <w:tcPr>
                  <w:tcW w:w="58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Pr="000A272F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………………………………………………………………….........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E44CC" w:rsidRDefault="00EE44C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242A3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CERTIFICAN :</w:t>
                  </w:r>
                </w:p>
                <w:p w:rsidR="00A501E5" w:rsidRPr="000A272F" w:rsidRDefault="00A501E5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242A3F" w:rsidRPr="000A272F" w:rsidTr="000A272F">
              <w:tc>
                <w:tcPr>
                  <w:tcW w:w="990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5048" w:rsidRDefault="00235048" w:rsidP="000A272F">
                  <w:pPr>
                    <w:widowControl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242A3F" w:rsidRPr="000A272F" w:rsidRDefault="00242A3F" w:rsidP="000A272F">
                  <w:pPr>
                    <w:widowControl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Que existe  una  cuenta abierta  con los datos  reseñados en el  apartado de  “cuenta bancaria</w:t>
                  </w:r>
                  <w:r w:rsidR="00A71055">
                    <w:rPr>
                      <w:rFonts w:ascii="Arial" w:hAnsi="Arial" w:cs="Arial"/>
                      <w:sz w:val="16"/>
                      <w:szCs w:val="16"/>
                    </w:rPr>
                    <w:t>-IBAN</w:t>
                  </w: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 xml:space="preserve">”  precedente  y  para  que  conste   </w:t>
                  </w:r>
                </w:p>
                <w:p w:rsidR="00242A3F" w:rsidRPr="000A272F" w:rsidRDefault="00242A3F" w:rsidP="000A272F">
                  <w:pPr>
                    <w:widowControl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242A3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 xml:space="preserve">a efectos de domiciliación de </w:t>
                  </w:r>
                  <w:r w:rsidRPr="000A272F"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  <w:t>los pagos que deba hacer</w:t>
                  </w: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 xml:space="preserve"> el Gobierno de Navarra a</w:t>
                  </w:r>
                </w:p>
                <w:p w:rsidR="00EE44CC" w:rsidRPr="000A272F" w:rsidRDefault="00EE44C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242A3F" w:rsidRPr="000A272F" w:rsidTr="000A272F"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242A3F" w:rsidRPr="000A272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D.</w:t>
                  </w:r>
                </w:p>
              </w:tc>
              <w:tc>
                <w:tcPr>
                  <w:tcW w:w="927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……………………………………………………………………………………………………………………………………………………..</w:t>
                  </w:r>
                </w:p>
                <w:p w:rsidR="00A41889" w:rsidRPr="000A272F" w:rsidRDefault="00A4188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242A3F" w:rsidRPr="000A272F" w:rsidTr="000A272F"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(Nombre o razón social del solicitante)</w:t>
                  </w:r>
                </w:p>
              </w:tc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E44CC" w:rsidRPr="000A272F" w:rsidTr="000A272F">
              <w:tc>
                <w:tcPr>
                  <w:tcW w:w="290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Pr="000A272F" w:rsidRDefault="00EE44C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expiden la presente certificación en</w:t>
                  </w:r>
                </w:p>
              </w:tc>
              <w:tc>
                <w:tcPr>
                  <w:tcW w:w="3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Pr="000A272F" w:rsidRDefault="0047208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………………………………………………………..</w:t>
                  </w: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Pr="000A272F" w:rsidRDefault="00EE44CC" w:rsidP="000A272F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6"/>
                      <w:szCs w:val="16"/>
                    </w:rPr>
                    <w:t>, a</w:t>
                  </w:r>
                </w:p>
              </w:tc>
              <w:tc>
                <w:tcPr>
                  <w:tcW w:w="28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C4AC9" w:rsidRDefault="005C4AC9" w:rsidP="00EE44CC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E44CC" w:rsidRDefault="0047208C" w:rsidP="00EE44CC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…………………………………………..</w:t>
                  </w:r>
                </w:p>
                <w:p w:rsidR="00A41889" w:rsidRPr="000A272F" w:rsidRDefault="00A41889" w:rsidP="00EE44CC">
                  <w:pPr>
                    <w:widowControl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242A3F" w:rsidRPr="000A272F" w:rsidTr="000A272F">
              <w:tc>
                <w:tcPr>
                  <w:tcW w:w="66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(Lugar)</w:t>
                  </w:r>
                </w:p>
              </w:tc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2A3F" w:rsidRPr="000A272F" w:rsidRDefault="00242A3F" w:rsidP="000A272F">
                  <w:pPr>
                    <w:widowControl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272F">
                    <w:rPr>
                      <w:rFonts w:ascii="Arial" w:hAnsi="Arial" w:cs="Arial"/>
                      <w:sz w:val="12"/>
                      <w:szCs w:val="12"/>
                    </w:rPr>
                    <w:t>(Fecha</w:t>
                  </w:r>
                  <w:r w:rsidR="00472E77">
                    <w:rPr>
                      <w:rFonts w:ascii="Arial" w:hAnsi="Arial" w:cs="Arial"/>
                      <w:sz w:val="12"/>
                      <w:szCs w:val="12"/>
                    </w:rPr>
                    <w:t>)</w:t>
                  </w:r>
                </w:p>
              </w:tc>
            </w:tr>
          </w:tbl>
          <w:p w:rsidR="00121678" w:rsidRDefault="00121678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  <w:p w:rsidR="00C20742" w:rsidRDefault="00C20742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(Esta certifi</w:t>
            </w:r>
            <w:r w:rsidR="00325ACD">
              <w:rPr>
                <w:rFonts w:ascii="Arial" w:hAnsi="Arial" w:cs="Arial"/>
                <w:i/>
                <w:iCs/>
                <w:sz w:val="14"/>
                <w:szCs w:val="14"/>
              </w:rPr>
              <w:t>cación debe llevar la firma o fir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mas de los apoderados y el sello de la Entidad bancaria)</w:t>
            </w:r>
          </w:p>
        </w:tc>
      </w:tr>
    </w:tbl>
    <w:p w:rsidR="00C20742" w:rsidRDefault="00C20742">
      <w:pPr>
        <w:widowControl/>
        <w:rPr>
          <w:b/>
          <w:bCs/>
          <w:sz w:val="14"/>
          <w:szCs w:val="14"/>
        </w:rPr>
      </w:pPr>
    </w:p>
    <w:tbl>
      <w:tblPr>
        <w:tblW w:w="0" w:type="auto"/>
        <w:tblInd w:w="1134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426"/>
        <w:gridCol w:w="850"/>
        <w:gridCol w:w="567"/>
        <w:gridCol w:w="1843"/>
        <w:gridCol w:w="425"/>
        <w:gridCol w:w="996"/>
        <w:gridCol w:w="1805"/>
      </w:tblGrid>
      <w:tr w:rsidR="00242A3F" w:rsidRPr="000A272F" w:rsidTr="001C62E3">
        <w:tc>
          <w:tcPr>
            <w:tcW w:w="675" w:type="dxa"/>
            <w:noWrap/>
          </w:tcPr>
          <w:p w:rsidR="00242A3F" w:rsidRPr="000A272F" w:rsidRDefault="00242A3F" w:rsidP="000A272F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 w:rsidRPr="000A272F">
              <w:rPr>
                <w:rFonts w:ascii="Arial" w:hAnsi="Arial" w:cs="Arial"/>
                <w:sz w:val="16"/>
                <w:szCs w:val="16"/>
              </w:rPr>
              <w:t>D.</w:t>
            </w:r>
          </w:p>
        </w:tc>
        <w:tc>
          <w:tcPr>
            <w:tcW w:w="7375" w:type="dxa"/>
            <w:gridSpan w:val="7"/>
            <w:noWrap/>
          </w:tcPr>
          <w:p w:rsidR="0047208C" w:rsidRPr="000A272F" w:rsidRDefault="0047208C" w:rsidP="000A272F">
            <w:pPr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……………………………………………………………………………………………………………………..</w:t>
            </w:r>
          </w:p>
        </w:tc>
        <w:tc>
          <w:tcPr>
            <w:tcW w:w="1805" w:type="dxa"/>
            <w:noWrap/>
          </w:tcPr>
          <w:p w:rsidR="00242A3F" w:rsidRPr="000A272F" w:rsidRDefault="00242A3F" w:rsidP="000A272F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2A3F" w:rsidRPr="000A272F" w:rsidTr="001C62E3">
        <w:tc>
          <w:tcPr>
            <w:tcW w:w="675" w:type="dxa"/>
            <w:noWrap/>
          </w:tcPr>
          <w:p w:rsidR="00242A3F" w:rsidRPr="000A272F" w:rsidRDefault="00242A3F" w:rsidP="000A272F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5" w:type="dxa"/>
            <w:gridSpan w:val="7"/>
            <w:noWrap/>
          </w:tcPr>
          <w:p w:rsidR="00242A3F" w:rsidRPr="000A272F" w:rsidRDefault="00242A3F" w:rsidP="000A272F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272F">
              <w:rPr>
                <w:rFonts w:ascii="Arial" w:hAnsi="Arial" w:cs="Arial"/>
                <w:sz w:val="12"/>
                <w:szCs w:val="12"/>
              </w:rPr>
              <w:t xml:space="preserve">(Nombre del </w:t>
            </w:r>
            <w:r w:rsidR="005C1DD2">
              <w:rPr>
                <w:rFonts w:ascii="Arial" w:hAnsi="Arial" w:cs="Arial"/>
                <w:sz w:val="12"/>
                <w:szCs w:val="12"/>
              </w:rPr>
              <w:t xml:space="preserve"> solicitante o persona que lo </w:t>
            </w:r>
            <w:r w:rsidRPr="000A272F">
              <w:rPr>
                <w:rFonts w:ascii="Arial" w:hAnsi="Arial" w:cs="Arial"/>
                <w:sz w:val="12"/>
                <w:szCs w:val="12"/>
              </w:rPr>
              <w:t>presenta)</w:t>
            </w:r>
          </w:p>
        </w:tc>
        <w:tc>
          <w:tcPr>
            <w:tcW w:w="1805" w:type="dxa"/>
            <w:noWrap/>
          </w:tcPr>
          <w:p w:rsidR="00242A3F" w:rsidRPr="000A272F" w:rsidRDefault="00242A3F" w:rsidP="000A272F">
            <w:pPr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26E" w:rsidRPr="000A272F" w:rsidTr="001C62E3">
        <w:tc>
          <w:tcPr>
            <w:tcW w:w="2943" w:type="dxa"/>
            <w:gridSpan w:val="2"/>
            <w:noWrap/>
          </w:tcPr>
          <w:p w:rsidR="0057626E" w:rsidRDefault="00373B7B" w:rsidP="0057626E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sz w:val="16"/>
                <w:szCs w:val="16"/>
                <w:lang w:val="es-ES"/>
              </w:rPr>
              <w:t xml:space="preserve">                       </w:t>
            </w:r>
          </w:p>
          <w:p w:rsidR="00EE44CC" w:rsidRPr="000A272F" w:rsidRDefault="00EE44CC" w:rsidP="0057626E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426" w:type="dxa"/>
            <w:noWrap/>
          </w:tcPr>
          <w:p w:rsidR="0057626E" w:rsidRPr="000A272F" w:rsidRDefault="0057626E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850" w:type="dxa"/>
            <w:noWrap/>
          </w:tcPr>
          <w:p w:rsidR="0057626E" w:rsidRDefault="0057626E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67" w:type="dxa"/>
            <w:noWrap/>
          </w:tcPr>
          <w:p w:rsidR="0057626E" w:rsidRPr="000A272F" w:rsidRDefault="0057626E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1843" w:type="dxa"/>
            <w:noWrap/>
          </w:tcPr>
          <w:p w:rsidR="0057626E" w:rsidRDefault="0057626E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425" w:type="dxa"/>
            <w:noWrap/>
          </w:tcPr>
          <w:p w:rsidR="0057626E" w:rsidRPr="000A272F" w:rsidRDefault="0057626E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2801" w:type="dxa"/>
            <w:gridSpan w:val="2"/>
            <w:noWrap/>
          </w:tcPr>
          <w:p w:rsidR="0057626E" w:rsidRDefault="0057626E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F00486" w:rsidRPr="000A272F" w:rsidTr="001C62E3">
        <w:tc>
          <w:tcPr>
            <w:tcW w:w="2943" w:type="dxa"/>
            <w:gridSpan w:val="2"/>
            <w:noWrap/>
          </w:tcPr>
          <w:p w:rsidR="00F00486" w:rsidRPr="000A272F" w:rsidRDefault="0047208C" w:rsidP="0057626E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sz w:val="16"/>
                <w:szCs w:val="16"/>
                <w:lang w:val="es-ES"/>
              </w:rPr>
              <w:t>…………………………………………..</w:t>
            </w:r>
          </w:p>
        </w:tc>
        <w:tc>
          <w:tcPr>
            <w:tcW w:w="426" w:type="dxa"/>
            <w:noWrap/>
          </w:tcPr>
          <w:p w:rsidR="00F00486" w:rsidRPr="000A272F" w:rsidRDefault="00F00486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0A272F">
              <w:rPr>
                <w:rFonts w:ascii="Arial" w:hAnsi="Arial" w:cs="Arial"/>
                <w:sz w:val="16"/>
                <w:szCs w:val="16"/>
                <w:lang w:val="es-ES"/>
              </w:rPr>
              <w:t>,</w:t>
            </w:r>
            <w:r w:rsidR="008C733A">
              <w:rPr>
                <w:rFonts w:ascii="Arial" w:hAnsi="Arial" w:cs="Arial"/>
                <w:sz w:val="16"/>
                <w:szCs w:val="16"/>
                <w:lang w:val="es-ES"/>
              </w:rPr>
              <w:t xml:space="preserve"> </w:t>
            </w:r>
            <w:r w:rsidRPr="000A272F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50" w:type="dxa"/>
            <w:noWrap/>
          </w:tcPr>
          <w:p w:rsidR="00F00486" w:rsidRPr="000A272F" w:rsidRDefault="0047208C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sz w:val="16"/>
                <w:szCs w:val="16"/>
                <w:lang w:val="es-ES"/>
              </w:rPr>
              <w:t>……….</w:t>
            </w:r>
          </w:p>
        </w:tc>
        <w:tc>
          <w:tcPr>
            <w:tcW w:w="567" w:type="dxa"/>
            <w:noWrap/>
          </w:tcPr>
          <w:p w:rsidR="00F00486" w:rsidRPr="000A272F" w:rsidRDefault="00F00486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0A272F">
              <w:rPr>
                <w:rFonts w:ascii="Arial" w:hAnsi="Arial" w:cs="Arial"/>
                <w:sz w:val="16"/>
                <w:szCs w:val="16"/>
                <w:lang w:val="es-ES"/>
              </w:rPr>
              <w:t>de</w:t>
            </w:r>
          </w:p>
        </w:tc>
        <w:tc>
          <w:tcPr>
            <w:tcW w:w="1843" w:type="dxa"/>
            <w:noWrap/>
          </w:tcPr>
          <w:p w:rsidR="00F00486" w:rsidRPr="000A272F" w:rsidRDefault="0047208C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sz w:val="16"/>
                <w:szCs w:val="16"/>
                <w:lang w:val="es-ES"/>
              </w:rPr>
              <w:t>………………………..</w:t>
            </w:r>
          </w:p>
        </w:tc>
        <w:tc>
          <w:tcPr>
            <w:tcW w:w="425" w:type="dxa"/>
            <w:noWrap/>
          </w:tcPr>
          <w:p w:rsidR="00F00486" w:rsidRPr="000A272F" w:rsidRDefault="00F00486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0A272F">
              <w:rPr>
                <w:rFonts w:ascii="Arial" w:hAnsi="Arial" w:cs="Arial"/>
                <w:sz w:val="16"/>
                <w:szCs w:val="16"/>
                <w:lang w:val="es-ES"/>
              </w:rPr>
              <w:t>de</w:t>
            </w:r>
          </w:p>
        </w:tc>
        <w:tc>
          <w:tcPr>
            <w:tcW w:w="2801" w:type="dxa"/>
            <w:gridSpan w:val="2"/>
            <w:noWrap/>
          </w:tcPr>
          <w:p w:rsidR="00F00486" w:rsidRPr="000A272F" w:rsidRDefault="0047208C" w:rsidP="000A272F">
            <w:pPr>
              <w:widowControl/>
              <w:rPr>
                <w:rFonts w:ascii="Arial" w:hAnsi="Arial" w:cs="Arial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sz w:val="16"/>
                <w:szCs w:val="16"/>
                <w:lang w:val="es-ES"/>
              </w:rPr>
              <w:t>………………</w:t>
            </w:r>
          </w:p>
        </w:tc>
      </w:tr>
    </w:tbl>
    <w:p w:rsidR="00242A3F" w:rsidRDefault="00242A3F">
      <w:pPr>
        <w:widowControl/>
        <w:ind w:left="1134"/>
        <w:rPr>
          <w:rFonts w:ascii="Arial" w:hAnsi="Arial" w:cs="Arial"/>
          <w:sz w:val="16"/>
          <w:szCs w:val="16"/>
        </w:rPr>
      </w:pPr>
    </w:p>
    <w:p w:rsidR="00C20742" w:rsidRDefault="00F00486">
      <w:pPr>
        <w:widowControl/>
        <w:ind w:left="1134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4"/>
          <w:szCs w:val="14"/>
        </w:rPr>
        <w:t xml:space="preserve"> </w:t>
      </w:r>
      <w:r w:rsidR="007121CF">
        <w:rPr>
          <w:rFonts w:ascii="Arial" w:hAnsi="Arial" w:cs="Arial"/>
          <w:sz w:val="14"/>
          <w:szCs w:val="14"/>
        </w:rPr>
        <w:t>(Firma</w:t>
      </w:r>
      <w:r w:rsidR="00C20742">
        <w:rPr>
          <w:rFonts w:ascii="Arial" w:hAnsi="Arial" w:cs="Arial"/>
          <w:sz w:val="14"/>
          <w:szCs w:val="14"/>
        </w:rPr>
        <w:t>)</w:t>
      </w:r>
    </w:p>
    <w:p w:rsidR="00C20742" w:rsidRDefault="00C20742">
      <w:pPr>
        <w:widowControl/>
        <w:ind w:left="1134"/>
        <w:rPr>
          <w:rFonts w:ascii="Arial" w:hAnsi="Arial" w:cs="Arial"/>
          <w:sz w:val="18"/>
          <w:szCs w:val="18"/>
        </w:rPr>
      </w:pPr>
    </w:p>
    <w:p w:rsidR="00F00486" w:rsidRDefault="00F00486">
      <w:pPr>
        <w:widowControl/>
        <w:ind w:left="1134"/>
        <w:rPr>
          <w:rFonts w:ascii="Arial" w:hAnsi="Arial" w:cs="Arial"/>
          <w:sz w:val="18"/>
          <w:szCs w:val="18"/>
        </w:rPr>
      </w:pPr>
    </w:p>
    <w:p w:rsidR="00C20742" w:rsidRDefault="00C20742">
      <w:pPr>
        <w:widowControl/>
        <w:ind w:left="1134"/>
        <w:rPr>
          <w:rFonts w:ascii="Arial" w:hAnsi="Arial" w:cs="Arial"/>
          <w:sz w:val="14"/>
          <w:szCs w:val="14"/>
        </w:rPr>
      </w:pPr>
    </w:p>
    <w:p w:rsidR="003273ED" w:rsidRDefault="003273ED">
      <w:pPr>
        <w:widowControl/>
        <w:ind w:left="1134"/>
        <w:rPr>
          <w:rFonts w:ascii="Arial" w:hAnsi="Arial" w:cs="Arial"/>
          <w:sz w:val="14"/>
          <w:szCs w:val="14"/>
        </w:rPr>
      </w:pPr>
    </w:p>
    <w:p w:rsidR="00CC0F0D" w:rsidRDefault="00CC0F0D" w:rsidP="007B4371">
      <w:pPr>
        <w:widowControl/>
        <w:rPr>
          <w:rFonts w:ascii="Arial" w:hAnsi="Arial" w:cs="Arial"/>
          <w:sz w:val="14"/>
          <w:szCs w:val="14"/>
        </w:rPr>
      </w:pPr>
    </w:p>
    <w:p w:rsidR="007B4371" w:rsidRDefault="007B4371" w:rsidP="007B4371">
      <w:pPr>
        <w:widowControl/>
        <w:rPr>
          <w:rFonts w:ascii="Arial" w:hAnsi="Arial" w:cs="Arial"/>
          <w:sz w:val="14"/>
          <w:szCs w:val="14"/>
        </w:rPr>
      </w:pPr>
    </w:p>
    <w:p w:rsidR="007B4371" w:rsidRDefault="007B4371" w:rsidP="007B4371">
      <w:pPr>
        <w:widowControl/>
        <w:rPr>
          <w:rFonts w:ascii="Arial" w:hAnsi="Arial" w:cs="Arial"/>
          <w:sz w:val="14"/>
          <w:szCs w:val="14"/>
        </w:rPr>
      </w:pPr>
    </w:p>
    <w:p w:rsidR="00CC0F0D" w:rsidRDefault="00CC0F0D">
      <w:pPr>
        <w:widowControl/>
        <w:ind w:left="1134"/>
        <w:rPr>
          <w:rFonts w:ascii="Arial" w:hAnsi="Arial" w:cs="Arial"/>
          <w:sz w:val="14"/>
          <w:szCs w:val="14"/>
        </w:rPr>
      </w:pPr>
    </w:p>
    <w:p w:rsidR="003273ED" w:rsidRDefault="003273ED">
      <w:pPr>
        <w:widowControl/>
        <w:ind w:left="1134"/>
        <w:rPr>
          <w:rFonts w:ascii="Arial" w:hAnsi="Arial" w:cs="Arial"/>
          <w:sz w:val="14"/>
          <w:szCs w:val="14"/>
        </w:rPr>
      </w:pPr>
    </w:p>
    <w:p w:rsidR="003273ED" w:rsidRDefault="003273ED">
      <w:pPr>
        <w:widowControl/>
        <w:ind w:left="1134"/>
        <w:rPr>
          <w:rFonts w:ascii="Arial" w:hAnsi="Arial" w:cs="Arial"/>
          <w:sz w:val="14"/>
          <w:szCs w:val="14"/>
        </w:rPr>
      </w:pPr>
    </w:p>
    <w:p w:rsidR="00CC0F0D" w:rsidRDefault="00CC0F0D" w:rsidP="00CC0F0D">
      <w:pPr>
        <w:rPr>
          <w:rFonts w:ascii="Arial" w:hAnsi="Arial" w:cs="Arial"/>
          <w:sz w:val="14"/>
          <w:szCs w:val="14"/>
          <w:lang w:val="es-ES"/>
        </w:rPr>
      </w:pPr>
      <w:r>
        <w:rPr>
          <w:rFonts w:ascii="Arial" w:hAnsi="Arial" w:cs="Arial"/>
          <w:sz w:val="14"/>
          <w:szCs w:val="14"/>
        </w:rPr>
        <w:t xml:space="preserve">La vía prioritaria para presentarlo es la telemática, por el Registro General Electrónico: </w:t>
      </w:r>
      <w:hyperlink r:id="rId6" w:history="1">
        <w:r>
          <w:rPr>
            <w:rStyle w:val="Hipervnculo"/>
            <w:rFonts w:ascii="Arial" w:hAnsi="Arial" w:cs="Arial"/>
            <w:sz w:val="14"/>
            <w:szCs w:val="14"/>
          </w:rPr>
          <w:t>https://www.navarra.es/home_es/Servicios/ficha/1718/Registro-General-Electronico</w:t>
        </w:r>
      </w:hyperlink>
    </w:p>
    <w:p w:rsidR="00CC0F0D" w:rsidRDefault="00CC0F0D" w:rsidP="00CC0F0D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Atención Presencial mediante CITA PREVIA, llamando al 848 42 72 41 o correo electrónico </w:t>
      </w:r>
      <w:hyperlink r:id="rId7" w:history="1">
        <w:r>
          <w:rPr>
            <w:rStyle w:val="Hipervnculo"/>
            <w:rFonts w:ascii="Arial" w:hAnsi="Arial" w:cs="Arial"/>
            <w:sz w:val="14"/>
            <w:szCs w:val="14"/>
          </w:rPr>
          <w:t>seccion.tesoreria@navarra.es</w:t>
        </w:r>
      </w:hyperlink>
      <w:r>
        <w:rPr>
          <w:rFonts w:ascii="Arial" w:hAnsi="Arial" w:cs="Arial"/>
          <w:sz w:val="14"/>
          <w:szCs w:val="14"/>
        </w:rPr>
        <w:t xml:space="preserve"> </w:t>
      </w:r>
    </w:p>
    <w:p w:rsidR="00281205" w:rsidRPr="007B4371" w:rsidRDefault="00CC0F0D" w:rsidP="007B4371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Correo Postal: GOBIERNO DE NAVARRA (DEP DE ECONOMÍA Y HACIENDA) -Sección de TESORERÍA- Carlos III, 4, nivel 2 </w:t>
      </w:r>
      <w:r>
        <w:rPr>
          <w:rFonts w:ascii="Arial" w:hAnsi="Arial" w:cs="Arial"/>
          <w:sz w:val="14"/>
          <w:szCs w:val="14"/>
        </w:rPr>
        <w:tab/>
        <w:t xml:space="preserve"> 31002 (PAMPLONA)</w:t>
      </w:r>
    </w:p>
    <w:sectPr w:rsidR="00281205" w:rsidRPr="007B4371" w:rsidSect="007B4371">
      <w:headerReference w:type="default" r:id="rId8"/>
      <w:type w:val="continuous"/>
      <w:pgSz w:w="11907" w:h="16840"/>
      <w:pgMar w:top="454" w:right="567" w:bottom="510" w:left="567" w:header="2551" w:footer="561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5EB" w:rsidRDefault="00DC05EB" w:rsidP="00871E7A">
      <w:r>
        <w:separator/>
      </w:r>
    </w:p>
  </w:endnote>
  <w:endnote w:type="continuationSeparator" w:id="0">
    <w:p w:rsidR="00DC05EB" w:rsidRDefault="00DC05EB" w:rsidP="00871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5EB" w:rsidRDefault="00DC05EB" w:rsidP="00871E7A">
      <w:r>
        <w:separator/>
      </w:r>
    </w:p>
  </w:footnote>
  <w:footnote w:type="continuationSeparator" w:id="0">
    <w:p w:rsidR="00DC05EB" w:rsidRDefault="00DC05EB" w:rsidP="00871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E7A" w:rsidRDefault="00006F4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792605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79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802"/>
    <w:rsid w:val="00006F47"/>
    <w:rsid w:val="00065FEF"/>
    <w:rsid w:val="00086C30"/>
    <w:rsid w:val="000A1DDD"/>
    <w:rsid w:val="000A272F"/>
    <w:rsid w:val="000D1649"/>
    <w:rsid w:val="00121678"/>
    <w:rsid w:val="001C62E3"/>
    <w:rsid w:val="001E0A2A"/>
    <w:rsid w:val="001E7DE0"/>
    <w:rsid w:val="00235048"/>
    <w:rsid w:val="00242A3F"/>
    <w:rsid w:val="00246CA2"/>
    <w:rsid w:val="00281205"/>
    <w:rsid w:val="00281E96"/>
    <w:rsid w:val="002C365A"/>
    <w:rsid w:val="002E2412"/>
    <w:rsid w:val="00325ACD"/>
    <w:rsid w:val="003273ED"/>
    <w:rsid w:val="00355E1E"/>
    <w:rsid w:val="003723E2"/>
    <w:rsid w:val="00373B7B"/>
    <w:rsid w:val="00385CEA"/>
    <w:rsid w:val="003B7463"/>
    <w:rsid w:val="003D5404"/>
    <w:rsid w:val="0041319C"/>
    <w:rsid w:val="0047208C"/>
    <w:rsid w:val="00472E77"/>
    <w:rsid w:val="004B41BB"/>
    <w:rsid w:val="004B5F53"/>
    <w:rsid w:val="004C6DCB"/>
    <w:rsid w:val="004E5379"/>
    <w:rsid w:val="004F4B9B"/>
    <w:rsid w:val="0056492D"/>
    <w:rsid w:val="0057626E"/>
    <w:rsid w:val="005A0935"/>
    <w:rsid w:val="005A3064"/>
    <w:rsid w:val="005C1DD2"/>
    <w:rsid w:val="005C4AC9"/>
    <w:rsid w:val="005D510A"/>
    <w:rsid w:val="005E1658"/>
    <w:rsid w:val="006531DC"/>
    <w:rsid w:val="006B1EE2"/>
    <w:rsid w:val="006F0802"/>
    <w:rsid w:val="007121CF"/>
    <w:rsid w:val="0071295A"/>
    <w:rsid w:val="00754763"/>
    <w:rsid w:val="00754F9B"/>
    <w:rsid w:val="007802D7"/>
    <w:rsid w:val="007B4371"/>
    <w:rsid w:val="007F139F"/>
    <w:rsid w:val="0081182C"/>
    <w:rsid w:val="00871E7A"/>
    <w:rsid w:val="008A26D1"/>
    <w:rsid w:val="008C733A"/>
    <w:rsid w:val="00941B0C"/>
    <w:rsid w:val="00974938"/>
    <w:rsid w:val="009B5E4D"/>
    <w:rsid w:val="009D67F6"/>
    <w:rsid w:val="00A13106"/>
    <w:rsid w:val="00A254F2"/>
    <w:rsid w:val="00A31DD0"/>
    <w:rsid w:val="00A41889"/>
    <w:rsid w:val="00A501E5"/>
    <w:rsid w:val="00A71055"/>
    <w:rsid w:val="00AD42E7"/>
    <w:rsid w:val="00B51653"/>
    <w:rsid w:val="00B5573F"/>
    <w:rsid w:val="00BA27BD"/>
    <w:rsid w:val="00BB500A"/>
    <w:rsid w:val="00BF6B90"/>
    <w:rsid w:val="00C20742"/>
    <w:rsid w:val="00C451BA"/>
    <w:rsid w:val="00C74C80"/>
    <w:rsid w:val="00CA1A69"/>
    <w:rsid w:val="00CC0F0D"/>
    <w:rsid w:val="00CC2797"/>
    <w:rsid w:val="00CF0C55"/>
    <w:rsid w:val="00D841FE"/>
    <w:rsid w:val="00DC05EB"/>
    <w:rsid w:val="00DF5D05"/>
    <w:rsid w:val="00EE36B1"/>
    <w:rsid w:val="00EE44CC"/>
    <w:rsid w:val="00F00486"/>
    <w:rsid w:val="00F156C3"/>
    <w:rsid w:val="00FC7DD1"/>
    <w:rsid w:val="00FD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A44751A-BA87-4D9C-9712-0FBE4F8E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16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semiHidden/>
    <w:rsid w:val="00235048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8A26D1"/>
    <w:pPr>
      <w:shd w:val="clear" w:color="auto" w:fill="000080"/>
    </w:pPr>
    <w:rPr>
      <w:rFonts w:ascii="Tahoma" w:hAnsi="Tahoma" w:cs="Tahoma"/>
    </w:rPr>
  </w:style>
  <w:style w:type="paragraph" w:styleId="Encabezado">
    <w:name w:val="header"/>
    <w:basedOn w:val="Normal"/>
    <w:link w:val="EncabezadoCar"/>
    <w:uiPriority w:val="99"/>
    <w:unhideWhenUsed/>
    <w:rsid w:val="00871E7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871E7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871E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871E7A"/>
    <w:rPr>
      <w:lang w:val="es-ES_tradnl"/>
    </w:rPr>
  </w:style>
  <w:style w:type="character" w:styleId="Hipervnculo">
    <w:name w:val="Hyperlink"/>
    <w:uiPriority w:val="99"/>
    <w:unhideWhenUsed/>
    <w:rsid w:val="001E7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9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eccion.tesoreria@navarra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varra.es/home_es/Servicios/ficha/1718/Registro-General-Electronic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Solicitudabonotransferenciacastellano.dot</Template>
  <TotalTime>0</TotalTime>
  <Pages>1</Pages>
  <Words>413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</vt:lpstr>
    </vt:vector>
  </TitlesOfParts>
  <Company>Gobierno de Navarra</Company>
  <LinksUpToDate>false</LinksUpToDate>
  <CharactersWithSpaces>2684</CharactersWithSpaces>
  <SharedDoc>false</SharedDoc>
  <HLinks>
    <vt:vector size="12" baseType="variant">
      <vt:variant>
        <vt:i4>8192023</vt:i4>
      </vt:variant>
      <vt:variant>
        <vt:i4>102</vt:i4>
      </vt:variant>
      <vt:variant>
        <vt:i4>0</vt:i4>
      </vt:variant>
      <vt:variant>
        <vt:i4>5</vt:i4>
      </vt:variant>
      <vt:variant>
        <vt:lpwstr>mailto:seccion.tesoreria@navarra.es</vt:lpwstr>
      </vt:variant>
      <vt:variant>
        <vt:lpwstr/>
      </vt:variant>
      <vt:variant>
        <vt:i4>6946901</vt:i4>
      </vt:variant>
      <vt:variant>
        <vt:i4>99</vt:i4>
      </vt:variant>
      <vt:variant>
        <vt:i4>0</vt:i4>
      </vt:variant>
      <vt:variant>
        <vt:i4>5</vt:i4>
      </vt:variant>
      <vt:variant>
        <vt:lpwstr>https://www.navarra.es/home_es/Servicios/ficha/1718/Registro-General-Electronico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Gobierno de Navarra</dc:creator>
  <cp:keywords/>
  <cp:lastModifiedBy>n208461</cp:lastModifiedBy>
  <cp:revision>2</cp:revision>
  <cp:lastPrinted>2021-09-09T09:01:00Z</cp:lastPrinted>
  <dcterms:created xsi:type="dcterms:W3CDTF">2021-09-29T12:44:00Z</dcterms:created>
  <dcterms:modified xsi:type="dcterms:W3CDTF">2021-09-29T12:44:00Z</dcterms:modified>
</cp:coreProperties>
</file>